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854" w:rsidRPr="006E1D89" w:rsidRDefault="006E1D89">
      <w:pPr>
        <w:rPr>
          <w:rFonts w:cstheme="minorHAnsi"/>
          <w:color w:val="00B050"/>
          <w:sz w:val="144"/>
          <w:szCs w:val="144"/>
        </w:rPr>
      </w:pPr>
      <w:r w:rsidRPr="006E1D89">
        <w:rPr>
          <w:rFonts w:ascii="Calibri" w:eastAsia="Calibri" w:hAnsi="Calibri" w:cs="Times New Roman"/>
          <w:noProof/>
          <w:color w:val="A8D08D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9956DFA" wp14:editId="64A8C697">
                <wp:simplePos x="0" y="0"/>
                <wp:positionH relativeFrom="margin">
                  <wp:posOffset>-313810</wp:posOffset>
                </wp:positionH>
                <wp:positionV relativeFrom="paragraph">
                  <wp:posOffset>4601</wp:posOffset>
                </wp:positionV>
                <wp:extent cx="1143000" cy="114300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143000"/>
                          <a:chOff x="24622575" y="18055590"/>
                          <a:chExt cx="1706887" cy="1539360"/>
                        </a:xfrm>
                      </wpg:grpSpPr>
                      <wps:wsp>
                        <wps:cNvPr id="328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622575" y="18055590"/>
                            <a:ext cx="1706887" cy="153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4" descr="logone2w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5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6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0399" y="18055590"/>
                            <a:ext cx="1171238" cy="153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40AE" id="Group 327" o:spid="_x0000_s1026" style="position:absolute;margin-left:-24.7pt;margin-top:.35pt;width:90pt;height:90pt;z-index:251739136;mso-position-horizontal-relative:margin" coordorigin="246225,180555" coordsize="17068,15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">
                <v:rect id="Rectangle 3" o:spid="_x0000_s1027" style="position:absolute;left:246225;top:180555;width:17069;height:1539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Z6sAA&#10;AADcAAAADwAAAGRycy9kb3ducmV2LnhtbERPS2sCMRC+C/6HMII3zWpBZGsUEYRiL77AHqeb6WZx&#10;M1k3qW7/fecgePz43otV52t1pzZWgQ1Mxhko4iLYiksD59N2NAcVE7LFOjAZ+KMIq2W/t8Dchgcf&#10;6H5MpZIQjjkacCk1udaxcOQxjkNDLNxPaD0mgW2pbYsPCfe1nmbZTHusWBocNrRxVFyPv94Aotsf&#10;uvNte9ntav6cnL6+ZZMxw0G3fgeVqEsv8dP9YQ28TWWtnJEj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tZ6sAAAADcAAAADwAAAAAAAAAAAAAAAACYAgAAZHJzL2Rvd25y&#10;ZXYueG1sUEsFBgAAAAAEAAQA9QAAAIUDAAAAAA==&#10;" filled="f" fillcolor="black" stroked="f" strokeweight="0" insetpen="t">
                  <o:lock v:ext="edit" shapetype="t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logone2w" style="position:absolute;left:248903;top:180555;width:11713;height:153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vaNLHAAAA3AAAAA8AAABkcnMvZG93bnJldi54bWxEj91qwkAUhO+FvsNyhN6ZjT9UG7NKKxSK&#10;RYtWyO0xe0xis2dDdtX07bsFoZfDzHzDpMvO1OJKrassKxhGMQji3OqKCwWHr7fBDITzyBpry6Tg&#10;hxwsFw+9FBNtb7yj694XIkDYJaig9L5JpHR5SQZdZBvi4J1sa9AH2RZSt3gLcFPLURw/SYMVh4US&#10;G1qVlH/vL0ZBNT3v8o8Jbi6z10/OsuN2XZy3Sj32u5c5CE+d/w/f2+9awXj0DH9nw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vaNLHAAAA3AAAAA8AAAAAAAAAAAAA&#10;AAAAnwIAAGRycy9kb3ducmV2LnhtbFBLBQYAAAAABAAEAPcAAACTAwAAAAA=&#10;" fillcolor="black" strokeweight="0" insetpen="t">
                  <v:imagedata r:id="rId7" o:title="logone2w" recolortarget="#4a8522"/>
                  <o:lock v:ext="edit" aspectratio="f" shapetype="t"/>
                </v:shape>
                <w10:wrap anchorx="margin"/>
              </v:group>
            </w:pict>
          </mc:Fallback>
        </mc:AlternateContent>
      </w:r>
      <w:r>
        <w:rPr>
          <w:rFonts w:ascii="Times New Roman" w:eastAsiaTheme="minorEastAsia" w:hAnsi="Times New Roman" w:cs="Times New Roman"/>
          <w:color w:val="00B050"/>
          <w:sz w:val="144"/>
          <w:szCs w:val="144"/>
          <w:lang w:eastAsia="en-GB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   </w:t>
      </w:r>
      <w:r w:rsidRPr="006E1D89">
        <w:rPr>
          <w:rFonts w:ascii="Times New Roman" w:eastAsiaTheme="minorEastAsia" w:hAnsi="Times New Roman" w:cs="Times New Roman"/>
          <w:color w:val="00B050"/>
          <w:sz w:val="144"/>
          <w:szCs w:val="144"/>
          <w:lang w:eastAsia="en-GB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All about me</w: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1" relativeHeight="251737088" behindDoc="0" locked="0" layoutInCell="1" allowOverlap="1" wp14:anchorId="3541D6CC" wp14:editId="39DA2441">
                <wp:simplePos x="854017" y="2406508"/>
                <wp:positionH relativeFrom="column">
                  <wp:posOffset>854017</wp:posOffset>
                </wp:positionH>
                <wp:positionV relativeFrom="paragraph">
                  <wp:posOffset>2406508</wp:posOffset>
                </wp:positionV>
                <wp:extent cx="1142855" cy="1142681"/>
                <wp:effectExtent l="0" t="0" r="0" b="0"/>
                <wp:wrapNone/>
                <wp:docPr id="318" name="Rectangle 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2855" cy="1142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F616D" id="Rectangle 3" o:spid="_x0000_s1026" style="position:absolute;margin-left:67.25pt;margin-top:189.5pt;width:90pt;height:89.95pt;z-index:25173708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" filled="f" fillcolor="black" stroked="f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6E1D89" w:rsidRDefault="006E1D89">
      <w:pPr>
        <w:rPr>
          <w:rFonts w:ascii="Arial" w:hAnsi="Arial" w:cs="Arial"/>
          <w:b/>
          <w:sz w:val="32"/>
          <w:szCs w:val="32"/>
        </w:rPr>
      </w:pPr>
    </w:p>
    <w:p w:rsidR="00231854" w:rsidRPr="00C87758" w:rsidRDefault="00A02D17">
      <w:pPr>
        <w:rPr>
          <w:rFonts w:ascii="Arial" w:hAnsi="Arial" w:cs="Arial"/>
          <w:sz w:val="32"/>
          <w:szCs w:val="32"/>
        </w:rPr>
      </w:pPr>
      <w:r w:rsidRPr="00C87758">
        <w:rPr>
          <w:rFonts w:ascii="Arial" w:hAnsi="Arial" w:cs="Arial"/>
          <w:b/>
          <w:sz w:val="32"/>
          <w:szCs w:val="32"/>
        </w:rPr>
        <w:t>My full name is</w:t>
      </w:r>
      <w:r w:rsidR="00231854" w:rsidRPr="00C87758">
        <w:rPr>
          <w:rFonts w:ascii="Arial" w:hAnsi="Arial" w:cs="Arial"/>
          <w:sz w:val="32"/>
          <w:szCs w:val="32"/>
        </w:rPr>
        <w:t>_________________________</w:t>
      </w:r>
      <w:r w:rsidR="00C87758">
        <w:rPr>
          <w:rFonts w:ascii="Arial" w:hAnsi="Arial" w:cs="Arial"/>
          <w:sz w:val="32"/>
          <w:szCs w:val="32"/>
        </w:rPr>
        <w:t>________________</w:t>
      </w:r>
    </w:p>
    <w:p w:rsidR="00231854" w:rsidRPr="00C87758" w:rsidRDefault="00231854">
      <w:pPr>
        <w:rPr>
          <w:rFonts w:ascii="Arial" w:hAnsi="Arial" w:cs="Arial"/>
          <w:sz w:val="32"/>
          <w:szCs w:val="32"/>
        </w:rPr>
      </w:pPr>
    </w:p>
    <w:p w:rsidR="00C87758" w:rsidRDefault="00231854">
      <w:pPr>
        <w:rPr>
          <w:rFonts w:ascii="Arial" w:hAnsi="Arial" w:cs="Arial"/>
          <w:sz w:val="32"/>
          <w:szCs w:val="32"/>
        </w:rPr>
      </w:pPr>
      <w:r w:rsidRPr="00C87758">
        <w:rPr>
          <w:rFonts w:ascii="Arial" w:hAnsi="Arial" w:cs="Arial"/>
          <w:b/>
          <w:sz w:val="32"/>
          <w:szCs w:val="32"/>
        </w:rPr>
        <w:t xml:space="preserve">I would like </w:t>
      </w:r>
      <w:r w:rsidR="00A02D17" w:rsidRPr="00C87758">
        <w:rPr>
          <w:rFonts w:ascii="Arial" w:hAnsi="Arial" w:cs="Arial"/>
          <w:b/>
          <w:sz w:val="32"/>
          <w:szCs w:val="32"/>
        </w:rPr>
        <w:t>to be known as</w:t>
      </w:r>
      <w:r w:rsidR="00A02D17" w:rsidRPr="00C87758">
        <w:rPr>
          <w:rFonts w:ascii="Arial" w:hAnsi="Arial" w:cs="Arial"/>
          <w:sz w:val="32"/>
          <w:szCs w:val="32"/>
        </w:rPr>
        <w:t xml:space="preserve"> </w:t>
      </w:r>
    </w:p>
    <w:p w:rsidR="00231854" w:rsidRPr="00C87758" w:rsidRDefault="00231854">
      <w:pPr>
        <w:rPr>
          <w:rFonts w:ascii="Arial" w:hAnsi="Arial" w:cs="Arial"/>
          <w:sz w:val="32"/>
          <w:szCs w:val="32"/>
        </w:rPr>
      </w:pPr>
      <w:r w:rsidRPr="00C87758">
        <w:rPr>
          <w:rFonts w:ascii="Arial" w:hAnsi="Arial" w:cs="Arial"/>
          <w:sz w:val="32"/>
          <w:szCs w:val="32"/>
        </w:rPr>
        <w:t>_______________</w:t>
      </w:r>
      <w:r w:rsidR="00A35589" w:rsidRPr="00C87758">
        <w:rPr>
          <w:rFonts w:ascii="Arial" w:hAnsi="Arial" w:cs="Arial"/>
          <w:sz w:val="32"/>
          <w:szCs w:val="32"/>
        </w:rPr>
        <w:t>_____________________________</w:t>
      </w: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F5124B">
      <w:pPr>
        <w:rPr>
          <w:rFonts w:cstheme="minorHAnsi"/>
          <w:sz w:val="24"/>
          <w:szCs w:val="24"/>
        </w:rPr>
      </w:pPr>
      <w:r w:rsidRPr="00A02D17">
        <w:rPr>
          <w:rFonts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A3D9E" wp14:editId="08AA9485">
                <wp:simplePos x="0" y="0"/>
                <wp:positionH relativeFrom="column">
                  <wp:posOffset>652325</wp:posOffset>
                </wp:positionH>
                <wp:positionV relativeFrom="paragraph">
                  <wp:posOffset>10494</wp:posOffset>
                </wp:positionV>
                <wp:extent cx="4899803" cy="4873925"/>
                <wp:effectExtent l="0" t="0" r="15240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803" cy="487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/>
                          <w:p w:rsidR="006E1D89" w:rsidRDefault="006E1D89" w:rsidP="0023185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23185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23185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23185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E1D89" w:rsidRPr="00A35589" w:rsidRDefault="006E1D89" w:rsidP="0023185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35589">
                              <w:rPr>
                                <w:b/>
                                <w:sz w:val="32"/>
                                <w:szCs w:val="32"/>
                              </w:rPr>
                              <w:t>Here is a picture/photograph of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A3D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5pt;margin-top:.85pt;width:385.8pt;height:38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">
                <v:textbox>
                  <w:txbxContent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/>
                    <w:p w:rsidR="006E1D89" w:rsidRDefault="006E1D89" w:rsidP="0023185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E1D89" w:rsidRDefault="006E1D89" w:rsidP="0023185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E1D89" w:rsidRDefault="006E1D89" w:rsidP="0023185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E1D89" w:rsidRDefault="006E1D89" w:rsidP="0023185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E1D89" w:rsidRPr="00A35589" w:rsidRDefault="006E1D89" w:rsidP="0023185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35589">
                        <w:rPr>
                          <w:b/>
                          <w:sz w:val="32"/>
                          <w:szCs w:val="32"/>
                        </w:rPr>
                        <w:t>Here is a picture/photograph of me</w:t>
                      </w:r>
                    </w:p>
                  </w:txbxContent>
                </v:textbox>
              </v:shape>
            </w:pict>
          </mc:Fallback>
        </mc:AlternateContent>
      </w: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231854" w:rsidRDefault="00231854">
      <w:pPr>
        <w:rPr>
          <w:rFonts w:cstheme="minorHAnsi"/>
          <w:sz w:val="24"/>
          <w:szCs w:val="24"/>
        </w:rPr>
      </w:pPr>
    </w:p>
    <w:p w:rsidR="00A74A17" w:rsidRDefault="00A74A17">
      <w:pPr>
        <w:rPr>
          <w:rFonts w:cstheme="minorHAnsi"/>
          <w:sz w:val="24"/>
          <w:szCs w:val="24"/>
        </w:rPr>
      </w:pPr>
    </w:p>
    <w:p w:rsidR="00A74A17" w:rsidRDefault="00A74A17">
      <w:pPr>
        <w:rPr>
          <w:rFonts w:cstheme="minorHAnsi"/>
          <w:sz w:val="24"/>
          <w:szCs w:val="24"/>
        </w:rPr>
      </w:pPr>
    </w:p>
    <w:p w:rsidR="00A10DDF" w:rsidRDefault="00A10DDF">
      <w:pPr>
        <w:rPr>
          <w:rFonts w:cstheme="minorHAnsi"/>
          <w:sz w:val="24"/>
          <w:szCs w:val="24"/>
        </w:rPr>
      </w:pPr>
    </w:p>
    <w:p w:rsidR="00F5124B" w:rsidRDefault="00F5124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231854" w:rsidRPr="000E458F" w:rsidRDefault="00F5124B" w:rsidP="00231854">
      <w:pPr>
        <w:rPr>
          <w:rFonts w:ascii="Arial" w:hAnsi="Arial" w:cs="Arial"/>
          <w:sz w:val="24"/>
          <w:szCs w:val="24"/>
        </w:rPr>
      </w:pPr>
      <w:r w:rsidRPr="000E458F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1FB194FF" wp14:editId="7AADAD49">
            <wp:simplePos x="0" y="0"/>
            <wp:positionH relativeFrom="column">
              <wp:posOffset>4918709</wp:posOffset>
            </wp:positionH>
            <wp:positionV relativeFrom="paragraph">
              <wp:posOffset>-460106</wp:posOffset>
            </wp:positionV>
            <wp:extent cx="1038225" cy="1235442"/>
            <wp:effectExtent l="0" t="0" r="0" b="3175"/>
            <wp:wrapNone/>
            <wp:docPr id="10" name="Picture 10" descr="C:\Users\oweng\AppData\Local\Microsoft\Windows\Temporary Internet Files\Content.IE5\X11H7A9N\happy-birthday-sign-with-cake-77c0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eng\AppData\Local\Microsoft\Windows\Temporary Internet Files\Content.IE5\X11H7A9N\happy-birthday-sign-with-cake-77c05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17" w:rsidRPr="000E458F">
        <w:rPr>
          <w:rFonts w:ascii="Arial" w:hAnsi="Arial" w:cs="Arial"/>
          <w:sz w:val="32"/>
          <w:szCs w:val="32"/>
        </w:rPr>
        <w:t>I am _________________ years old</w:t>
      </w:r>
      <w:r w:rsidRPr="000E458F">
        <w:rPr>
          <w:rFonts w:ascii="Arial" w:hAnsi="Arial" w:cs="Arial"/>
          <w:noProof/>
          <w:sz w:val="32"/>
          <w:szCs w:val="32"/>
          <w:lang w:eastAsia="en-GB"/>
        </w:rPr>
        <w:tab/>
      </w:r>
      <w:r w:rsidRPr="000E458F">
        <w:rPr>
          <w:rFonts w:ascii="Arial" w:hAnsi="Arial" w:cs="Arial"/>
          <w:noProof/>
          <w:sz w:val="32"/>
          <w:szCs w:val="32"/>
          <w:lang w:eastAsia="en-GB"/>
        </w:rPr>
        <w:tab/>
      </w:r>
      <w:r w:rsidRPr="000E458F">
        <w:rPr>
          <w:rFonts w:ascii="Arial" w:hAnsi="Arial" w:cs="Arial"/>
          <w:noProof/>
          <w:sz w:val="32"/>
          <w:szCs w:val="32"/>
          <w:lang w:eastAsia="en-GB"/>
        </w:rPr>
        <w:tab/>
      </w:r>
      <w:r w:rsidRPr="000E458F">
        <w:rPr>
          <w:rFonts w:ascii="Arial" w:hAnsi="Arial" w:cs="Arial"/>
          <w:noProof/>
          <w:sz w:val="32"/>
          <w:szCs w:val="32"/>
          <w:lang w:eastAsia="en-GB"/>
        </w:rPr>
        <w:tab/>
      </w:r>
      <w:r w:rsidRPr="000E458F">
        <w:rPr>
          <w:rFonts w:ascii="Arial" w:hAnsi="Arial" w:cs="Arial"/>
          <w:noProof/>
          <w:sz w:val="32"/>
          <w:szCs w:val="32"/>
          <w:lang w:eastAsia="en-GB"/>
        </w:rPr>
        <w:tab/>
      </w:r>
    </w:p>
    <w:p w:rsidR="00A02D17" w:rsidRPr="000E458F" w:rsidRDefault="00A02D17" w:rsidP="00231854">
      <w:pPr>
        <w:rPr>
          <w:rFonts w:ascii="Arial" w:hAnsi="Arial" w:cs="Arial"/>
          <w:sz w:val="24"/>
          <w:szCs w:val="24"/>
        </w:rPr>
      </w:pPr>
    </w:p>
    <w:p w:rsidR="00A02D17" w:rsidRPr="000E458F" w:rsidRDefault="00A02D17" w:rsidP="00231854">
      <w:pPr>
        <w:rPr>
          <w:rFonts w:ascii="Arial" w:hAnsi="Arial" w:cs="Arial"/>
          <w:sz w:val="32"/>
          <w:szCs w:val="32"/>
        </w:rPr>
      </w:pPr>
      <w:r w:rsidRPr="000E458F">
        <w:rPr>
          <w:rFonts w:ascii="Arial" w:hAnsi="Arial" w:cs="Arial"/>
          <w:sz w:val="32"/>
          <w:szCs w:val="32"/>
        </w:rPr>
        <w:t>My birthday is on _______________________________________</w:t>
      </w:r>
    </w:p>
    <w:p w:rsidR="00682AF3" w:rsidRPr="000E458F" w:rsidRDefault="00682AF3" w:rsidP="00231854">
      <w:pPr>
        <w:rPr>
          <w:rFonts w:ascii="Arial" w:hAnsi="Arial" w:cs="Arial"/>
          <w:sz w:val="32"/>
          <w:szCs w:val="32"/>
        </w:rPr>
      </w:pPr>
      <w:r w:rsidRPr="000E458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DC1A0" wp14:editId="1D5A1DEC">
                <wp:simplePos x="0" y="0"/>
                <wp:positionH relativeFrom="column">
                  <wp:posOffset>5344</wp:posOffset>
                </wp:positionH>
                <wp:positionV relativeFrom="paragraph">
                  <wp:posOffset>48954</wp:posOffset>
                </wp:positionV>
                <wp:extent cx="6124575" cy="3062377"/>
                <wp:effectExtent l="0" t="0" r="28575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062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Default="00132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 can draw a picture of my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family</w:t>
                            </w:r>
                            <w:bookmarkStart w:id="0" w:name="_GoBack"/>
                            <w:bookmarkEnd w:id="0"/>
                          </w:p>
                          <w:p w:rsidR="006E1D89" w:rsidRDefault="006E1D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95C98D" wp14:editId="0E620F6D">
                                  <wp:extent cx="1276350" cy="865805"/>
                                  <wp:effectExtent l="0" t="0" r="0" b="0"/>
                                  <wp:docPr id="4" name="Picture 4" descr="C:\Users\oweng\AppData\Local\Microsoft\Windows\Temporary Internet Files\Content.IE5\X11H7A9N\maison-arbr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eng\AppData\Local\Microsoft\Windows\Temporary Internet Files\Content.IE5\X11H7A9N\maison-arbr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130" cy="86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C1A0" id="_x0000_s1027" type="#_x0000_t202" style="position:absolute;margin-left:.4pt;margin-top:3.85pt;width:482.25pt;height:2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">
                <v:textbox>
                  <w:txbxContent>
                    <w:p w:rsidR="006E1D89" w:rsidRDefault="00132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 can draw a picture of my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family</w:t>
                      </w:r>
                      <w:bookmarkStart w:id="1" w:name="_GoBack"/>
                      <w:bookmarkEnd w:id="1"/>
                    </w:p>
                    <w:p w:rsidR="006E1D89" w:rsidRDefault="006E1D8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95C98D" wp14:editId="0E620F6D">
                            <wp:extent cx="1276350" cy="865805"/>
                            <wp:effectExtent l="0" t="0" r="0" b="0"/>
                            <wp:docPr id="4" name="Picture 4" descr="C:\Users\oweng\AppData\Local\Microsoft\Windows\Temporary Internet Files\Content.IE5\X11H7A9N\maison-arbr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eng\AppData\Local\Microsoft\Windows\Temporary Internet Files\Content.IE5\X11H7A9N\maison-arbr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130" cy="86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3712" w:rsidRPr="000E458F" w:rsidRDefault="006E1D89" w:rsidP="00A35589">
      <w:pPr>
        <w:spacing w:after="0"/>
        <w:jc w:val="center"/>
        <w:rPr>
          <w:rFonts w:ascii="Arial" w:hAnsi="Arial" w:cs="Arial"/>
          <w:b/>
          <w:color w:val="FF0000"/>
          <w:sz w:val="80"/>
          <w:szCs w:val="80"/>
        </w:rPr>
      </w:pPr>
      <w:r w:rsidRPr="000E458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D01BF" wp14:editId="19A8E1EB">
                <wp:simplePos x="0" y="0"/>
                <wp:positionH relativeFrom="margin">
                  <wp:align>left</wp:align>
                </wp:positionH>
                <wp:positionV relativeFrom="paragraph">
                  <wp:posOffset>2879629</wp:posOffset>
                </wp:positionV>
                <wp:extent cx="6124575" cy="2138908"/>
                <wp:effectExtent l="0" t="0" r="2857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138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F5124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Friends and family who are important to me are:-</w:t>
                            </w:r>
                          </w:p>
                          <w:p w:rsidR="006E1D89" w:rsidRDefault="006E1D89" w:rsidP="00F512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F512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E72FDB" wp14:editId="2823AC0B">
                                  <wp:extent cx="1413813" cy="1219200"/>
                                  <wp:effectExtent l="0" t="0" r="0" b="0"/>
                                  <wp:docPr id="7" name="Picture 7" descr="C:\Users\oweng\AppData\Local\Microsoft\Windows\Temporary Internet Files\Content.IE5\6D280YJH\school_trio_student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eng\AppData\Local\Microsoft\Windows\Temporary Internet Files\Content.IE5\6D280YJH\school_trio_student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242" cy="122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1D89" w:rsidRDefault="006E1D89" w:rsidP="00F512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F5124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D01BF" id="_x0000_s1028" type="#_x0000_t202" style="position:absolute;left:0;text-align:left;margin-left:0;margin-top:226.75pt;width:482.25pt;height:168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">
                <v:textbox>
                  <w:txbxContent>
                    <w:p w:rsidR="006E1D89" w:rsidRPr="000E458F" w:rsidRDefault="006E1D89" w:rsidP="00F5124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Friends and family who are important to me are:-</w:t>
                      </w:r>
                    </w:p>
                    <w:p w:rsidR="006E1D89" w:rsidRDefault="006E1D89" w:rsidP="00F512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 w:rsidP="00F5124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E72FDB" wp14:editId="2823AC0B">
                            <wp:extent cx="1413813" cy="1219200"/>
                            <wp:effectExtent l="0" t="0" r="0" b="0"/>
                            <wp:docPr id="7" name="Picture 7" descr="C:\Users\oweng\AppData\Local\Microsoft\Windows\Temporary Internet Files\Content.IE5\6D280YJH\school_trio_student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eng\AppData\Local\Microsoft\Windows\Temporary Internet Files\Content.IE5\6D280YJH\school_trio_student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242" cy="122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1D89" w:rsidRDefault="006E1D89" w:rsidP="00F5124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 w:rsidP="00F5124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AF3" w:rsidRPr="000E458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A67205" wp14:editId="5E711FE7">
                <wp:simplePos x="0" y="0"/>
                <wp:positionH relativeFrom="column">
                  <wp:posOffset>-11909</wp:posOffset>
                </wp:positionH>
                <wp:positionV relativeFrom="paragraph">
                  <wp:posOffset>5269146</wp:posOffset>
                </wp:positionV>
                <wp:extent cx="6124575" cy="2024692"/>
                <wp:effectExtent l="0" t="0" r="2857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024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D624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Who lives in your house with you?</w:t>
                            </w:r>
                          </w:p>
                          <w:p w:rsidR="006E1D89" w:rsidRPr="000E458F" w:rsidRDefault="006E1D89" w:rsidP="00D624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E1D89" w:rsidRPr="000E458F" w:rsidRDefault="006E1D89" w:rsidP="00D624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E1D89" w:rsidRPr="000E458F" w:rsidRDefault="006E1D89" w:rsidP="00D624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E1D89" w:rsidRPr="000E458F" w:rsidRDefault="006E1D89" w:rsidP="00D624F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 main language we speak at home is:-</w:t>
                            </w:r>
                          </w:p>
                          <w:p w:rsidR="006E1D89" w:rsidRDefault="006E1D89" w:rsidP="00D624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D624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D624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E1D89" w:rsidRDefault="006E1D89" w:rsidP="00D624F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7205" id="_x0000_s1029" type="#_x0000_t202" style="position:absolute;left:0;text-align:left;margin-left:-.95pt;margin-top:414.9pt;width:482.25pt;height:15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">
                <v:textbox>
                  <w:txbxContent>
                    <w:p w:rsidR="006E1D89" w:rsidRPr="000E458F" w:rsidRDefault="006E1D89" w:rsidP="00D624F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Who lives in your house with you?</w:t>
                      </w:r>
                    </w:p>
                    <w:p w:rsidR="006E1D89" w:rsidRPr="000E458F" w:rsidRDefault="006E1D89" w:rsidP="00D624F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E1D89" w:rsidRPr="000E458F" w:rsidRDefault="006E1D89" w:rsidP="00D624F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E1D89" w:rsidRPr="000E458F" w:rsidRDefault="006E1D89" w:rsidP="00D624F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E1D89" w:rsidRPr="000E458F" w:rsidRDefault="006E1D89" w:rsidP="00D624F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The main language we speak at home is:-</w:t>
                      </w:r>
                    </w:p>
                    <w:p w:rsidR="006E1D89" w:rsidRDefault="006E1D89" w:rsidP="00D624F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 w:rsidP="00D624F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 w:rsidP="00D624F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E1D89" w:rsidRDefault="006E1D89" w:rsidP="00D624F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82AF3" w:rsidRPr="000E458F">
        <w:rPr>
          <w:rFonts w:ascii="Arial" w:hAnsi="Arial" w:cs="Arial"/>
          <w:sz w:val="24"/>
          <w:szCs w:val="24"/>
        </w:rPr>
        <w:br w:type="page"/>
      </w:r>
      <w:r w:rsidR="00833712" w:rsidRPr="000E458F">
        <w:rPr>
          <w:rFonts w:ascii="Arial" w:hAnsi="Arial" w:cs="Arial"/>
          <w:b/>
          <w:color w:val="FF0000"/>
          <w:sz w:val="80"/>
          <w:szCs w:val="80"/>
        </w:rPr>
        <w:lastRenderedPageBreak/>
        <w:t>My favourite things</w:t>
      </w:r>
    </w:p>
    <w:p w:rsidR="000E458F" w:rsidRPr="000E458F" w:rsidRDefault="000E458F" w:rsidP="00A355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82AF3" w:rsidRPr="00833712" w:rsidRDefault="003D71D7" w:rsidP="00833712">
      <w:pPr>
        <w:rPr>
          <w:rFonts w:cstheme="minorHAnsi"/>
          <w:b/>
          <w:sz w:val="48"/>
          <w:szCs w:val="48"/>
        </w:rPr>
      </w:pPr>
      <w:r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FEA8FE" wp14:editId="4FA5CA40">
                <wp:simplePos x="0" y="0"/>
                <wp:positionH relativeFrom="column">
                  <wp:posOffset>-333375</wp:posOffset>
                </wp:positionH>
                <wp:positionV relativeFrom="paragraph">
                  <wp:posOffset>6936740</wp:posOffset>
                </wp:positionV>
                <wp:extent cx="6276975" cy="1562100"/>
                <wp:effectExtent l="0" t="0" r="28575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3D71D7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Things I like to do are</w:t>
                            </w: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………..</w:t>
                            </w:r>
                          </w:p>
                          <w:p w:rsidR="006E1D89" w:rsidRDefault="006E1D89" w:rsidP="003D71D7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Pr="00833712" w:rsidRDefault="006E1D89" w:rsidP="003D71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A8FE" id="Text Box 27" o:spid="_x0000_s1030" type="#_x0000_t202" style="position:absolute;margin-left:-26.25pt;margin-top:546.2pt;width:494.25pt;height:1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YQKA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">
                <v:textbox>
                  <w:txbxContent>
                    <w:p w:rsidR="006E1D89" w:rsidRPr="000E458F" w:rsidRDefault="006E1D89" w:rsidP="003D71D7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Things I like to do are</w:t>
                      </w: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………..</w:t>
                      </w:r>
                    </w:p>
                    <w:p w:rsidR="006E1D89" w:rsidRDefault="006E1D89" w:rsidP="003D71D7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Pr="00833712" w:rsidRDefault="006E1D89" w:rsidP="003D71D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072111" wp14:editId="548C5CCB">
                <wp:simplePos x="0" y="0"/>
                <wp:positionH relativeFrom="column">
                  <wp:posOffset>2990850</wp:posOffset>
                </wp:positionH>
                <wp:positionV relativeFrom="paragraph">
                  <wp:posOffset>5365115</wp:posOffset>
                </wp:positionV>
                <wp:extent cx="2952750" cy="1304925"/>
                <wp:effectExtent l="0" t="0" r="19050" b="285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3D71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My favourite song/rhyme is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6E1D89" w:rsidRPr="000E458F" w:rsidRDefault="006E1D89" w:rsidP="003D71D7">
                            <w:pPr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6E1D89" w:rsidRDefault="006E1D89" w:rsidP="003D71D7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09575" cy="409575"/>
                                  <wp:effectExtent l="0" t="0" r="0" b="9525"/>
                                  <wp:docPr id="30" name="Picture 30" descr="C:\Users\oweng\AppData\Local\Microsoft\Windows\Temporary Internet Files\Content.IE5\NRPCXNWS\1024px-Musical_note_nicu_bucule_01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eng\AppData\Local\Microsoft\Windows\Temporary Internet Files\Content.IE5\NRPCXNWS\1024px-Musical_note_nicu_bucule_01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1D89" w:rsidRPr="00833712" w:rsidRDefault="006E1D89" w:rsidP="003D71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2111" id="Text Box 26" o:spid="_x0000_s1031" type="#_x0000_t202" style="position:absolute;margin-left:235.5pt;margin-top:422.45pt;width:232.5pt;height:10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">
                <v:textbox>
                  <w:txbxContent>
                    <w:p w:rsidR="006E1D89" w:rsidRPr="000E458F" w:rsidRDefault="006E1D89" w:rsidP="003D71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My favourite song/rhyme is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…</w:t>
                      </w:r>
                    </w:p>
                    <w:p w:rsidR="006E1D89" w:rsidRPr="000E458F" w:rsidRDefault="006E1D89" w:rsidP="003D71D7">
                      <w:pPr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:rsidR="006E1D89" w:rsidRDefault="006E1D89" w:rsidP="003D71D7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409575" cy="409575"/>
                            <wp:effectExtent l="0" t="0" r="0" b="9525"/>
                            <wp:docPr id="30" name="Picture 30" descr="C:\Users\oweng\AppData\Local\Microsoft\Windows\Temporary Internet Files\Content.IE5\NRPCXNWS\1024px-Musical_note_nicu_bucule_01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oweng\AppData\Local\Microsoft\Windows\Temporary Internet Files\Content.IE5\NRPCXNWS\1024px-Musical_note_nicu_bucule_01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1D89" w:rsidRPr="00833712" w:rsidRDefault="006E1D89" w:rsidP="003D71D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D0CCDC" wp14:editId="104FEA18">
                <wp:simplePos x="0" y="0"/>
                <wp:positionH relativeFrom="column">
                  <wp:posOffset>-333375</wp:posOffset>
                </wp:positionH>
                <wp:positionV relativeFrom="paragraph">
                  <wp:posOffset>5365115</wp:posOffset>
                </wp:positionV>
                <wp:extent cx="3037204" cy="1305559"/>
                <wp:effectExtent l="0" t="0" r="11430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4" cy="1305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3D71D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My favourite book is……….</w:t>
                            </w:r>
                          </w:p>
                          <w:p w:rsidR="006E1D89" w:rsidRDefault="006E1D89" w:rsidP="003D71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BFB03B5" wp14:editId="67CA42F1">
                                  <wp:extent cx="561975" cy="490014"/>
                                  <wp:effectExtent l="0" t="0" r="0" b="5715"/>
                                  <wp:docPr id="29" name="Picture 29" descr="C:\Users\oweng\AppData\Local\Microsoft\Windows\Temporary Internet Files\Content.IE5\X2VQM1UQ\book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oweng\AppData\Local\Microsoft\Windows\Temporary Internet Files\Content.IE5\X2VQM1UQ\book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565538" cy="493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1D89" w:rsidRDefault="006E1D89" w:rsidP="003D71D7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</w:p>
                          <w:p w:rsidR="006E1D89" w:rsidRPr="00833712" w:rsidRDefault="006E1D89" w:rsidP="003D71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CCDC" id="Text Box 24" o:spid="_x0000_s1032" type="#_x0000_t202" style="position:absolute;margin-left:-26.25pt;margin-top:422.45pt;width:239.15pt;height:10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">
                <v:textbox>
                  <w:txbxContent>
                    <w:p w:rsidR="006E1D89" w:rsidRPr="000E458F" w:rsidRDefault="006E1D89" w:rsidP="003D71D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My favourite book is……….</w:t>
                      </w:r>
                    </w:p>
                    <w:p w:rsidR="006E1D89" w:rsidRDefault="006E1D89" w:rsidP="003D71D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  <w:t xml:space="preserve">         </w:t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BFB03B5" wp14:editId="67CA42F1">
                            <wp:extent cx="561975" cy="490014"/>
                            <wp:effectExtent l="0" t="0" r="0" b="5715"/>
                            <wp:docPr id="29" name="Picture 29" descr="C:\Users\oweng\AppData\Local\Microsoft\Windows\Temporary Internet Files\Content.IE5\X2VQM1UQ\book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oweng\AppData\Local\Microsoft\Windows\Temporary Internet Files\Content.IE5\X2VQM1UQ\book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565538" cy="493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1D89" w:rsidRDefault="006E1D89" w:rsidP="003D71D7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</w:p>
                    <w:p w:rsidR="006E1D89" w:rsidRPr="00833712" w:rsidRDefault="006E1D89" w:rsidP="003D71D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449D9" wp14:editId="3F21ED56">
                <wp:simplePos x="0" y="0"/>
                <wp:positionH relativeFrom="column">
                  <wp:posOffset>-333376</wp:posOffset>
                </wp:positionH>
                <wp:positionV relativeFrom="paragraph">
                  <wp:posOffset>3631565</wp:posOffset>
                </wp:positionV>
                <wp:extent cx="6276975" cy="1562100"/>
                <wp:effectExtent l="0" t="0" r="28575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Default="006E1D89" w:rsidP="003D71D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My favourite television programme is ……….</w:t>
                            </w:r>
                          </w:p>
                          <w:p w:rsidR="006E1D89" w:rsidRPr="000E458F" w:rsidRDefault="006E1D89" w:rsidP="003D71D7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Default="006E1D89" w:rsidP="003D71D7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7E4D5B3" wp14:editId="60E6FA63">
                                  <wp:extent cx="714375" cy="714375"/>
                                  <wp:effectExtent l="0" t="0" r="9525" b="9525"/>
                                  <wp:docPr id="23" name="Picture 23" descr="C:\Users\oweng\AppData\Local\Microsoft\Windows\Temporary Internet Files\Content.IE5\AO7FGSPP\otraprensa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weng\AppData\Local\Microsoft\Windows\Temporary Internet Files\Content.IE5\AO7FGSPP\otraprensa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1D89" w:rsidRPr="00833712" w:rsidRDefault="006E1D89" w:rsidP="003D71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449D9" id="Text Box 21" o:spid="_x0000_s1033" type="#_x0000_t202" style="position:absolute;margin-left:-26.25pt;margin-top:285.95pt;width:494.25pt;height:1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">
                <v:textbox>
                  <w:txbxContent>
                    <w:p w:rsidR="006E1D89" w:rsidRDefault="006E1D89" w:rsidP="003D71D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My favourite television programme is ……….</w:t>
                      </w:r>
                    </w:p>
                    <w:p w:rsidR="006E1D89" w:rsidRPr="000E458F" w:rsidRDefault="006E1D89" w:rsidP="003D71D7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Default="006E1D89" w:rsidP="003D71D7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7E4D5B3" wp14:editId="60E6FA63">
                            <wp:extent cx="714375" cy="714375"/>
                            <wp:effectExtent l="0" t="0" r="9525" b="9525"/>
                            <wp:docPr id="23" name="Picture 23" descr="C:\Users\oweng\AppData\Local\Microsoft\Windows\Temporary Internet Files\Content.IE5\AO7FGSPP\otraprensa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weng\AppData\Local\Microsoft\Windows\Temporary Internet Files\Content.IE5\AO7FGSPP\otraprensa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1D89" w:rsidRPr="00833712" w:rsidRDefault="006E1D89" w:rsidP="003D71D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712"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9ADE7A" wp14:editId="3755A6D1">
                <wp:simplePos x="0" y="0"/>
                <wp:positionH relativeFrom="column">
                  <wp:posOffset>2990850</wp:posOffset>
                </wp:positionH>
                <wp:positionV relativeFrom="paragraph">
                  <wp:posOffset>1826260</wp:posOffset>
                </wp:positionV>
                <wp:extent cx="2952750" cy="15621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83371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My favourite toy is……….</w:t>
                            </w:r>
                          </w:p>
                          <w:p w:rsidR="006E1D89" w:rsidRDefault="006E1D89" w:rsidP="00833712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Pr="00833712" w:rsidRDefault="006E1D89" w:rsidP="008337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75D2622" wp14:editId="4B8CD70B">
                                  <wp:extent cx="628650" cy="650491"/>
                                  <wp:effectExtent l="0" t="0" r="0" b="0"/>
                                  <wp:docPr id="19" name="Picture 19" descr="C:\Users\oweng\AppData\Local\Microsoft\Windows\Temporary Internet Files\Content.IE5\2241SXK2\little-girl-dol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eng\AppData\Local\Microsoft\Windows\Temporary Internet Files\Content.IE5\2241SXK2\little-girl-dol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50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522A206" wp14:editId="4CAEC900">
                                  <wp:extent cx="685800" cy="525898"/>
                                  <wp:effectExtent l="0" t="0" r="0" b="7620"/>
                                  <wp:docPr id="20" name="Picture 20" descr="C:\Users\oweng\AppData\Local\Microsoft\Windows\Temporary Internet Files\Content.IE5\SE0HO87O\Blue_car_cartoon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oweng\AppData\Local\Microsoft\Windows\Temporary Internet Files\Content.IE5\SE0HO87O\Blue_car_cartoon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939" cy="527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DE7A" id="Text Box 16" o:spid="_x0000_s1034" type="#_x0000_t202" style="position:absolute;margin-left:235.5pt;margin-top:143.8pt;width:232.5pt;height:1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">
                <v:textbox>
                  <w:txbxContent>
                    <w:p w:rsidR="006E1D89" w:rsidRPr="000E458F" w:rsidRDefault="006E1D89" w:rsidP="0083371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My favourite toy is……….</w:t>
                      </w:r>
                    </w:p>
                    <w:p w:rsidR="006E1D89" w:rsidRDefault="006E1D89" w:rsidP="00833712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Pr="00833712" w:rsidRDefault="006E1D89" w:rsidP="0083371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75D2622" wp14:editId="4B8CD70B">
                            <wp:extent cx="628650" cy="650491"/>
                            <wp:effectExtent l="0" t="0" r="0" b="0"/>
                            <wp:docPr id="19" name="Picture 19" descr="C:\Users\oweng\AppData\Local\Microsoft\Windows\Temporary Internet Files\Content.IE5\2241SXK2\little-girl-dol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eng\AppData\Local\Microsoft\Windows\Temporary Internet Files\Content.IE5\2241SXK2\little-girl-dol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50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  <w:t xml:space="preserve">    </w:t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522A206" wp14:editId="4CAEC900">
                            <wp:extent cx="685800" cy="525898"/>
                            <wp:effectExtent l="0" t="0" r="0" b="7620"/>
                            <wp:docPr id="20" name="Picture 20" descr="C:\Users\oweng\AppData\Local\Microsoft\Windows\Temporary Internet Files\Content.IE5\SE0HO87O\Blue_car_cartoon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oweng\AppData\Local\Microsoft\Windows\Temporary Internet Files\Content.IE5\SE0HO87O\Blue_car_cartoon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939" cy="527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712"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D781D" wp14:editId="1025E8B9">
                <wp:simplePos x="0" y="0"/>
                <wp:positionH relativeFrom="column">
                  <wp:posOffset>-333375</wp:posOffset>
                </wp:positionH>
                <wp:positionV relativeFrom="paragraph">
                  <wp:posOffset>1826260</wp:posOffset>
                </wp:positionV>
                <wp:extent cx="2952750" cy="15621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83371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My favourite game is……….</w:t>
                            </w:r>
                          </w:p>
                          <w:p w:rsidR="006E1D89" w:rsidRDefault="006E1D89" w:rsidP="00833712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Pr="00833712" w:rsidRDefault="006E1D89" w:rsidP="008337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AF815F8" wp14:editId="7A6FC3A6">
                                  <wp:extent cx="990600" cy="590550"/>
                                  <wp:effectExtent l="0" t="0" r="0" b="0"/>
                                  <wp:docPr id="18" name="Picture 18" descr="C:\Users\oweng\AppData\Local\Microsoft\Windows\Temporary Internet Files\Content.IE5\N4L5SOZY\671px-Two_red_dice_01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weng\AppData\Local\Microsoft\Windows\Temporary Internet Files\Content.IE5\N4L5SOZY\671px-Two_red_dice_01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781D" id="Text Box 14" o:spid="_x0000_s1035" type="#_x0000_t202" style="position:absolute;margin-left:-26.25pt;margin-top:143.8pt;width:232.5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">
                <v:textbox>
                  <w:txbxContent>
                    <w:p w:rsidR="006E1D89" w:rsidRPr="000E458F" w:rsidRDefault="006E1D89" w:rsidP="0083371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My favourite game is……….</w:t>
                      </w:r>
                    </w:p>
                    <w:p w:rsidR="006E1D89" w:rsidRDefault="006E1D89" w:rsidP="00833712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Pr="00833712" w:rsidRDefault="006E1D89" w:rsidP="0083371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AF815F8" wp14:editId="7A6FC3A6">
                            <wp:extent cx="990600" cy="590550"/>
                            <wp:effectExtent l="0" t="0" r="0" b="0"/>
                            <wp:docPr id="18" name="Picture 18" descr="C:\Users\oweng\AppData\Local\Microsoft\Windows\Temporary Internet Files\Content.IE5\N4L5SOZY\671px-Two_red_dice_01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weng\AppData\Local\Microsoft\Windows\Temporary Internet Files\Content.IE5\N4L5SOZY\671px-Two_red_dice_01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712"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DC22C" wp14:editId="3CEED7F8">
                <wp:simplePos x="0" y="0"/>
                <wp:positionH relativeFrom="column">
                  <wp:posOffset>2990850</wp:posOffset>
                </wp:positionH>
                <wp:positionV relativeFrom="paragraph">
                  <wp:posOffset>-2540</wp:posOffset>
                </wp:positionV>
                <wp:extent cx="2952750" cy="15621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 w:rsidP="00833712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like to drink ……….</w:t>
                            </w:r>
                          </w:p>
                          <w:p w:rsidR="006E1D89" w:rsidRDefault="006E1D89" w:rsidP="00833712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Pr="00833712" w:rsidRDefault="006E1D89" w:rsidP="008337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11051E8" wp14:editId="1A2312EA">
                                  <wp:extent cx="638175" cy="638175"/>
                                  <wp:effectExtent l="0" t="0" r="9525" b="9525"/>
                                  <wp:docPr id="13" name="Picture 13" descr="C:\Users\oweng\AppData\Local\Microsoft\Windows\Temporary Internet Files\Content.IE5\0YHISAO7\Soft_drink_ic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eng\AppData\Local\Microsoft\Windows\Temporary Internet Files\Content.IE5\0YHISAO7\Soft_drink_ic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C22C" id="Text Box 9" o:spid="_x0000_s1036" type="#_x0000_t202" style="position:absolute;margin-left:235.5pt;margin-top:-.2pt;width:232.5pt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">
                <v:textbox>
                  <w:txbxContent>
                    <w:p w:rsidR="006E1D89" w:rsidRPr="000E458F" w:rsidRDefault="006E1D89" w:rsidP="00833712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I like to drink ……….</w:t>
                      </w:r>
                    </w:p>
                    <w:p w:rsidR="006E1D89" w:rsidRDefault="006E1D89" w:rsidP="00833712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Pr="00833712" w:rsidRDefault="006E1D89" w:rsidP="0083371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ab/>
                        <w:t xml:space="preserve">     </w:t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11051E8" wp14:editId="1A2312EA">
                            <wp:extent cx="638175" cy="638175"/>
                            <wp:effectExtent l="0" t="0" r="9525" b="9525"/>
                            <wp:docPr id="13" name="Picture 13" descr="C:\Users\oweng\AppData\Local\Microsoft\Windows\Temporary Internet Files\Content.IE5\0YHISAO7\Soft_drink_ic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eng\AppData\Local\Microsoft\Windows\Temporary Internet Files\Content.IE5\0YHISAO7\Soft_drink_ic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712" w:rsidRPr="00833712">
        <w:rPr>
          <w:rFonts w:cstheme="minorHAnsi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01199" wp14:editId="7C0FDF83">
                <wp:simplePos x="0" y="0"/>
                <wp:positionH relativeFrom="column">
                  <wp:posOffset>-333375</wp:posOffset>
                </wp:positionH>
                <wp:positionV relativeFrom="paragraph">
                  <wp:posOffset>-2540</wp:posOffset>
                </wp:positionV>
                <wp:extent cx="2952750" cy="15621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D89" w:rsidRPr="000E458F" w:rsidRDefault="006E1D89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0E458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like to eat……….</w:t>
                            </w:r>
                          </w:p>
                          <w:p w:rsidR="006E1D89" w:rsidRDefault="006E1D89">
                            <w:pP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6E1D89" w:rsidRPr="00833712" w:rsidRDefault="006E1D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A38EA37" wp14:editId="647E0B22">
                                  <wp:extent cx="590550" cy="590550"/>
                                  <wp:effectExtent l="0" t="0" r="0" b="0"/>
                                  <wp:docPr id="8" name="Picture 8" descr="C:\Users\oweng\AppData\Local\Microsoft\Windows\Temporary Internet Files\Content.IE5\2241SXK2\cutlery-logo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eng\AppData\Local\Microsoft\Windows\Temporary Internet Files\Content.IE5\2241SXK2\cutlery-logo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1199" id="_x0000_s1037" type="#_x0000_t202" style="position:absolute;margin-left:-26.25pt;margin-top:-.2pt;width:232.5pt;height:1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">
                <v:textbox>
                  <w:txbxContent>
                    <w:p w:rsidR="006E1D89" w:rsidRPr="000E458F" w:rsidRDefault="006E1D89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0E458F">
                        <w:rPr>
                          <w:rFonts w:ascii="Arial" w:hAnsi="Arial" w:cs="Arial"/>
                          <w:sz w:val="32"/>
                          <w:szCs w:val="32"/>
                        </w:rPr>
                        <w:t>I like to eat……….</w:t>
                      </w:r>
                    </w:p>
                    <w:p w:rsidR="006E1D89" w:rsidRDefault="006E1D89">
                      <w:pPr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</w:p>
                    <w:p w:rsidR="006E1D89" w:rsidRPr="00833712" w:rsidRDefault="006E1D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A38EA37" wp14:editId="647E0B22">
                            <wp:extent cx="590550" cy="590550"/>
                            <wp:effectExtent l="0" t="0" r="0" b="0"/>
                            <wp:docPr id="8" name="Picture 8" descr="C:\Users\oweng\AppData\Local\Microsoft\Windows\Temporary Internet Files\Content.IE5\2241SXK2\cutlery-logo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eng\AppData\Local\Microsoft\Windows\Temporary Internet Files\Content.IE5\2241SXK2\cutlery-logo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AF3" w:rsidRPr="00833712">
        <w:rPr>
          <w:rFonts w:cstheme="minorHAnsi"/>
          <w:b/>
          <w:sz w:val="48"/>
          <w:szCs w:val="48"/>
        </w:rPr>
        <w:br w:type="page"/>
      </w:r>
    </w:p>
    <w:p w:rsidR="00F83698" w:rsidRPr="00023157" w:rsidRDefault="00023157" w:rsidP="00F83698">
      <w:pPr>
        <w:spacing w:after="0"/>
        <w:rPr>
          <w:rFonts w:ascii="Arial" w:hAnsi="Arial" w:cs="Arial"/>
          <w:b/>
          <w:sz w:val="40"/>
          <w:szCs w:val="40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-234315</wp:posOffset>
            </wp:positionV>
            <wp:extent cx="1405871" cy="1057275"/>
            <wp:effectExtent l="0" t="0" r="4445" b="0"/>
            <wp:wrapNone/>
            <wp:docPr id="325" name="irc_mi" descr="Image result for family clipar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mily clipar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71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17" w:rsidRPr="00023157" w:rsidRDefault="009017E0" w:rsidP="00F83698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023157">
        <w:rPr>
          <w:rFonts w:ascii="Arial" w:hAnsi="Arial" w:cs="Arial"/>
          <w:b/>
          <w:sz w:val="40"/>
          <w:szCs w:val="40"/>
        </w:rPr>
        <w:t>Parents’/Carers’ Pages</w:t>
      </w:r>
    </w:p>
    <w:p w:rsidR="009F6352" w:rsidRPr="00023157" w:rsidRDefault="009F6352" w:rsidP="009017E0">
      <w:pPr>
        <w:rPr>
          <w:rFonts w:ascii="Arial" w:hAnsi="Arial" w:cs="Arial"/>
          <w:b/>
          <w:sz w:val="32"/>
          <w:szCs w:val="32"/>
        </w:rPr>
      </w:pPr>
    </w:p>
    <w:p w:rsidR="009F6352" w:rsidRPr="00023157" w:rsidRDefault="009F6352" w:rsidP="00A35589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 xml:space="preserve">My child has allergies, medical conditions or takes regular medication </w:t>
      </w:r>
      <w:r w:rsidRPr="00C87758">
        <w:rPr>
          <w:rFonts w:ascii="Arial" w:hAnsi="Arial" w:cs="Arial"/>
          <w:b/>
          <w:sz w:val="32"/>
          <w:szCs w:val="32"/>
        </w:rPr>
        <w:t>Yes/No (if yes please tell us what they are)</w:t>
      </w:r>
    </w:p>
    <w:p w:rsidR="009F6352" w:rsidRPr="00023157" w:rsidRDefault="009F6352" w:rsidP="009F6352">
      <w:pPr>
        <w:rPr>
          <w:rFonts w:ascii="Arial" w:hAnsi="Arial" w:cs="Arial"/>
          <w:b/>
          <w:sz w:val="32"/>
          <w:szCs w:val="32"/>
        </w:rPr>
      </w:pPr>
    </w:p>
    <w:p w:rsidR="009F6352" w:rsidRPr="00023157" w:rsidRDefault="009F6352" w:rsidP="009F6352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sz w:val="32"/>
          <w:szCs w:val="32"/>
        </w:rPr>
      </w:pPr>
    </w:p>
    <w:p w:rsidR="00A35589" w:rsidRPr="00023157" w:rsidRDefault="009F6352" w:rsidP="009017E0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can’t eat or drink e.g. non-halal meat, orange juice</w:t>
      </w:r>
      <w:r w:rsidR="00A35589" w:rsidRPr="00023157">
        <w:rPr>
          <w:rFonts w:ascii="Arial" w:hAnsi="Arial" w:cs="Arial"/>
          <w:sz w:val="32"/>
          <w:szCs w:val="32"/>
        </w:rPr>
        <w:br/>
      </w:r>
    </w:p>
    <w:p w:rsidR="00A35589" w:rsidRPr="00023157" w:rsidRDefault="00A35589" w:rsidP="009017E0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b/>
          <w:sz w:val="32"/>
          <w:szCs w:val="32"/>
        </w:rPr>
      </w:pPr>
    </w:p>
    <w:p w:rsidR="009F6352" w:rsidRPr="00023157" w:rsidRDefault="009F6352" w:rsidP="009017E0">
      <w:pPr>
        <w:rPr>
          <w:rFonts w:ascii="Arial" w:hAnsi="Arial" w:cs="Arial"/>
          <w:b/>
          <w:sz w:val="32"/>
          <w:szCs w:val="32"/>
        </w:rPr>
      </w:pPr>
    </w:p>
    <w:p w:rsidR="009017E0" w:rsidRPr="00023157" w:rsidRDefault="00A35589" w:rsidP="009017E0">
      <w:pPr>
        <w:rPr>
          <w:rFonts w:ascii="Arial" w:hAnsi="Arial" w:cs="Arial"/>
          <w:b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sleeps well</w:t>
      </w:r>
      <w:r w:rsidRPr="00023157">
        <w:rPr>
          <w:rFonts w:ascii="Arial" w:hAnsi="Arial" w:cs="Arial"/>
          <w:b/>
          <w:sz w:val="32"/>
          <w:szCs w:val="32"/>
        </w:rPr>
        <w:t>:  usually</w:t>
      </w:r>
      <w:r w:rsidR="00F83698" w:rsidRPr="00023157">
        <w:rPr>
          <w:rFonts w:ascii="Arial" w:hAnsi="Arial" w:cs="Arial"/>
          <w:b/>
          <w:sz w:val="32"/>
          <w:szCs w:val="32"/>
        </w:rPr>
        <w:t xml:space="preserve">  </w:t>
      </w:r>
      <w:r w:rsidR="00F83698" w:rsidRPr="00023157">
        <w:rPr>
          <w:rFonts w:ascii="Arial" w:hAnsi="Arial" w:cs="Arial"/>
          <w:b/>
          <w:sz w:val="32"/>
          <w:szCs w:val="32"/>
        </w:rPr>
        <w:sym w:font="Wingdings" w:char="F06F"/>
      </w:r>
      <w:r w:rsidRPr="00023157">
        <w:rPr>
          <w:rFonts w:ascii="Arial" w:hAnsi="Arial" w:cs="Arial"/>
          <w:b/>
          <w:sz w:val="32"/>
          <w:szCs w:val="32"/>
        </w:rPr>
        <w:tab/>
      </w:r>
      <w:r w:rsidRPr="00023157">
        <w:rPr>
          <w:rFonts w:ascii="Arial" w:hAnsi="Arial" w:cs="Arial"/>
          <w:b/>
          <w:sz w:val="32"/>
          <w:szCs w:val="32"/>
        </w:rPr>
        <w:tab/>
        <w:t>sometimes</w:t>
      </w:r>
      <w:r w:rsidR="00F83698" w:rsidRPr="00023157">
        <w:rPr>
          <w:rFonts w:ascii="Arial" w:hAnsi="Arial" w:cs="Arial"/>
          <w:b/>
          <w:sz w:val="32"/>
          <w:szCs w:val="32"/>
        </w:rPr>
        <w:t xml:space="preserve">  </w:t>
      </w:r>
      <w:r w:rsidR="00F83698" w:rsidRPr="00023157">
        <w:rPr>
          <w:rFonts w:ascii="Arial" w:hAnsi="Arial" w:cs="Arial"/>
          <w:b/>
          <w:sz w:val="32"/>
          <w:szCs w:val="32"/>
        </w:rPr>
        <w:sym w:font="Wingdings" w:char="F06F"/>
      </w:r>
      <w:r w:rsidRPr="00023157">
        <w:rPr>
          <w:rFonts w:ascii="Arial" w:hAnsi="Arial" w:cs="Arial"/>
          <w:b/>
          <w:sz w:val="32"/>
          <w:szCs w:val="32"/>
        </w:rPr>
        <w:tab/>
      </w:r>
      <w:r w:rsidRPr="00023157">
        <w:rPr>
          <w:rFonts w:ascii="Arial" w:hAnsi="Arial" w:cs="Arial"/>
          <w:b/>
          <w:sz w:val="32"/>
          <w:szCs w:val="32"/>
        </w:rPr>
        <w:tab/>
        <w:t>never</w:t>
      </w:r>
      <w:r w:rsidR="00F83698" w:rsidRPr="00023157">
        <w:rPr>
          <w:rFonts w:ascii="Arial" w:hAnsi="Arial" w:cs="Arial"/>
          <w:b/>
          <w:sz w:val="32"/>
          <w:szCs w:val="32"/>
        </w:rPr>
        <w:t xml:space="preserve">  </w:t>
      </w:r>
      <w:r w:rsidR="00F83698" w:rsidRPr="00023157">
        <w:rPr>
          <w:rFonts w:ascii="Arial" w:hAnsi="Arial" w:cs="Arial"/>
          <w:b/>
          <w:sz w:val="32"/>
          <w:szCs w:val="32"/>
        </w:rPr>
        <w:sym w:font="Wingdings" w:char="F06F"/>
      </w:r>
    </w:p>
    <w:p w:rsidR="00A41550" w:rsidRPr="00023157" w:rsidRDefault="00A41550" w:rsidP="00A35589">
      <w:pPr>
        <w:spacing w:after="0"/>
        <w:rPr>
          <w:rFonts w:ascii="Arial" w:hAnsi="Arial" w:cs="Arial"/>
          <w:sz w:val="32"/>
          <w:szCs w:val="32"/>
        </w:rPr>
      </w:pPr>
    </w:p>
    <w:p w:rsidR="00A35589" w:rsidRPr="00023157" w:rsidRDefault="00A35589" w:rsidP="00A35589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Does your child have any other problems or is there anything you are worried about? (You can talk to us if you don’t want to write it down)</w:t>
      </w:r>
    </w:p>
    <w:p w:rsidR="00A35589" w:rsidRPr="00023157" w:rsidRDefault="00A35589">
      <w:pPr>
        <w:rPr>
          <w:rFonts w:ascii="Arial" w:hAnsi="Arial" w:cs="Arial"/>
          <w:b/>
          <w:sz w:val="32"/>
          <w:szCs w:val="32"/>
        </w:rPr>
      </w:pPr>
      <w:r w:rsidRPr="00023157">
        <w:rPr>
          <w:rFonts w:ascii="Arial" w:hAnsi="Arial" w:cs="Arial"/>
          <w:b/>
          <w:sz w:val="32"/>
          <w:szCs w:val="32"/>
        </w:rPr>
        <w:br w:type="page"/>
      </w:r>
    </w:p>
    <w:p w:rsidR="009017E0" w:rsidRPr="00023157" w:rsidRDefault="00A35589" w:rsidP="00A35589">
      <w:pPr>
        <w:spacing w:after="0"/>
        <w:rPr>
          <w:rFonts w:ascii="Arial" w:hAnsi="Arial" w:cs="Arial"/>
          <w:b/>
          <w:sz w:val="32"/>
          <w:szCs w:val="32"/>
        </w:rPr>
      </w:pPr>
      <w:r w:rsidRPr="00023157">
        <w:rPr>
          <w:rFonts w:ascii="Arial" w:hAnsi="Arial" w:cs="Arial"/>
          <w:b/>
          <w:sz w:val="32"/>
          <w:szCs w:val="32"/>
        </w:rPr>
        <w:lastRenderedPageBreak/>
        <w:t>Please give the following information if relevant:</w:t>
      </w:r>
      <w:r w:rsidR="00F83698" w:rsidRPr="00023157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p w:rsidR="00A35589" w:rsidRPr="00023157" w:rsidRDefault="00A35589" w:rsidP="00A35589">
      <w:pPr>
        <w:spacing w:after="0"/>
        <w:rPr>
          <w:rFonts w:ascii="Arial" w:hAnsi="Arial" w:cs="Arial"/>
          <w:b/>
          <w:sz w:val="32"/>
          <w:szCs w:val="32"/>
        </w:rPr>
      </w:pPr>
    </w:p>
    <w:p w:rsidR="00A35589" w:rsidRPr="00023157" w:rsidRDefault="00A35589" w:rsidP="00A35589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has/has not previously attended playgroup/nursery/</w:t>
      </w:r>
      <w:r w:rsidR="00C87758" w:rsidRPr="00023157">
        <w:rPr>
          <w:rFonts w:ascii="Arial" w:hAnsi="Arial" w:cs="Arial"/>
          <w:sz w:val="32"/>
          <w:szCs w:val="32"/>
        </w:rPr>
        <w:t>child-minder</w:t>
      </w:r>
      <w:r w:rsidRPr="00023157">
        <w:rPr>
          <w:rFonts w:ascii="Arial" w:hAnsi="Arial" w:cs="Arial"/>
          <w:sz w:val="32"/>
          <w:szCs w:val="32"/>
        </w:rPr>
        <w:t xml:space="preserve"> </w:t>
      </w:r>
    </w:p>
    <w:p w:rsidR="00D8555B" w:rsidRDefault="00C87758" w:rsidP="00A35589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they have </w:t>
      </w:r>
      <w:r w:rsidR="00D8555B" w:rsidRPr="00023157">
        <w:rPr>
          <w:rFonts w:ascii="Arial" w:hAnsi="Arial" w:cs="Arial"/>
          <w:sz w:val="32"/>
          <w:szCs w:val="32"/>
        </w:rPr>
        <w:t>please</w:t>
      </w:r>
      <w:r>
        <w:rPr>
          <w:rFonts w:ascii="Arial" w:hAnsi="Arial" w:cs="Arial"/>
          <w:sz w:val="32"/>
          <w:szCs w:val="32"/>
        </w:rPr>
        <w:t xml:space="preserve"> list below:</w:t>
      </w:r>
    </w:p>
    <w:p w:rsidR="00C87758" w:rsidRDefault="00C87758" w:rsidP="00A35589">
      <w:pPr>
        <w:spacing w:after="0"/>
        <w:rPr>
          <w:rFonts w:ascii="Arial" w:hAnsi="Arial" w:cs="Arial"/>
          <w:sz w:val="32"/>
          <w:szCs w:val="32"/>
        </w:rPr>
      </w:pPr>
    </w:p>
    <w:p w:rsidR="00C87758" w:rsidRDefault="00C87758" w:rsidP="00C87758">
      <w:pPr>
        <w:pBdr>
          <w:top w:val="single" w:sz="12" w:space="1" w:color="auto"/>
          <w:bottom w:val="single" w:sz="12" w:space="10" w:color="auto"/>
        </w:pBdr>
        <w:spacing w:after="0"/>
        <w:rPr>
          <w:rFonts w:ascii="Arial" w:hAnsi="Arial" w:cs="Arial"/>
          <w:sz w:val="32"/>
          <w:szCs w:val="32"/>
        </w:rPr>
      </w:pPr>
    </w:p>
    <w:p w:rsidR="00C87758" w:rsidRDefault="00C87758" w:rsidP="00A35589">
      <w:pPr>
        <w:spacing w:after="0"/>
        <w:rPr>
          <w:rFonts w:ascii="Arial" w:hAnsi="Arial" w:cs="Arial"/>
          <w:sz w:val="32"/>
          <w:szCs w:val="32"/>
        </w:rPr>
      </w:pPr>
    </w:p>
    <w:p w:rsidR="00C87758" w:rsidRPr="00023157" w:rsidRDefault="00C87758" w:rsidP="00A35589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</w:t>
      </w:r>
      <w:r w:rsidR="008A4AC4">
        <w:rPr>
          <w:rFonts w:ascii="Arial" w:hAnsi="Arial" w:cs="Arial"/>
          <w:sz w:val="32"/>
          <w:szCs w:val="32"/>
        </w:rPr>
        <w:t>____________________________</w:t>
      </w:r>
    </w:p>
    <w:p w:rsidR="00D8555B" w:rsidRPr="00023157" w:rsidRDefault="00D8555B" w:rsidP="00A35589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is shy when___________</w:t>
      </w:r>
      <w:r w:rsidR="008A4AC4">
        <w:rPr>
          <w:rFonts w:ascii="Arial" w:hAnsi="Arial" w:cs="Arial"/>
          <w:sz w:val="32"/>
          <w:szCs w:val="32"/>
        </w:rPr>
        <w:t>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____________________________</w:t>
      </w:r>
      <w:r w:rsidR="008A4AC4">
        <w:rPr>
          <w:rFonts w:ascii="Arial" w:hAnsi="Arial" w:cs="Arial"/>
          <w:sz w:val="32"/>
          <w:szCs w:val="32"/>
        </w:rPr>
        <w:t>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finds it difficult to______</w:t>
      </w:r>
      <w:r w:rsidR="008A4AC4">
        <w:rPr>
          <w:rFonts w:ascii="Arial" w:hAnsi="Arial" w:cs="Arial"/>
          <w:sz w:val="32"/>
          <w:szCs w:val="32"/>
        </w:rPr>
        <w:t>___________________________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____________________________</w:t>
      </w:r>
      <w:r w:rsidR="008A4AC4">
        <w:rPr>
          <w:rFonts w:ascii="Arial" w:hAnsi="Arial" w:cs="Arial"/>
          <w:sz w:val="32"/>
          <w:szCs w:val="32"/>
        </w:rPr>
        <w:t>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is confident when______</w:t>
      </w:r>
      <w:r w:rsidR="008A4AC4">
        <w:rPr>
          <w:rFonts w:ascii="Arial" w:hAnsi="Arial" w:cs="Arial"/>
          <w:sz w:val="32"/>
          <w:szCs w:val="32"/>
        </w:rPr>
        <w:t>___________________________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____________________________</w:t>
      </w:r>
      <w:r w:rsidR="00C87758">
        <w:rPr>
          <w:rFonts w:ascii="Arial" w:hAnsi="Arial" w:cs="Arial"/>
          <w:sz w:val="32"/>
          <w:szCs w:val="32"/>
        </w:rPr>
        <w:t>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My child gets upset/frightened wh</w:t>
      </w:r>
      <w:r w:rsidR="008A4AC4">
        <w:rPr>
          <w:rFonts w:ascii="Arial" w:hAnsi="Arial" w:cs="Arial"/>
          <w:sz w:val="32"/>
          <w:szCs w:val="32"/>
        </w:rPr>
        <w:t>en_________________________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____________________________</w:t>
      </w:r>
      <w:r w:rsidR="008A4AC4">
        <w:rPr>
          <w:rFonts w:ascii="Arial" w:hAnsi="Arial" w:cs="Arial"/>
          <w:sz w:val="32"/>
          <w:szCs w:val="32"/>
        </w:rPr>
        <w:t>__________________________</w:t>
      </w: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D8555B">
      <w:pPr>
        <w:spacing w:after="0"/>
        <w:rPr>
          <w:rFonts w:ascii="Arial" w:hAnsi="Arial" w:cs="Arial"/>
          <w:sz w:val="32"/>
          <w:szCs w:val="32"/>
        </w:rPr>
      </w:pPr>
      <w:r w:rsidRPr="00023157">
        <w:rPr>
          <w:rFonts w:ascii="Arial" w:hAnsi="Arial" w:cs="Arial"/>
          <w:sz w:val="32"/>
          <w:szCs w:val="32"/>
        </w:rPr>
        <w:t>Is there anything else you would like to tell us about your child/family?</w:t>
      </w:r>
    </w:p>
    <w:p w:rsidR="00D8555B" w:rsidRPr="00023157" w:rsidRDefault="00D8555B" w:rsidP="00A35589">
      <w:pPr>
        <w:spacing w:after="0"/>
        <w:rPr>
          <w:rFonts w:ascii="Arial" w:hAnsi="Arial" w:cs="Arial"/>
          <w:sz w:val="32"/>
          <w:szCs w:val="32"/>
        </w:rPr>
      </w:pPr>
    </w:p>
    <w:p w:rsidR="00D8555B" w:rsidRPr="00023157" w:rsidRDefault="00D8555B" w:rsidP="00A35589">
      <w:pPr>
        <w:spacing w:after="0"/>
        <w:rPr>
          <w:rFonts w:ascii="Arial" w:hAnsi="Arial" w:cs="Arial"/>
          <w:sz w:val="32"/>
          <w:szCs w:val="32"/>
        </w:rPr>
      </w:pPr>
    </w:p>
    <w:sectPr w:rsidR="00D8555B" w:rsidRPr="00023157" w:rsidSect="00587968">
      <w:pgSz w:w="11906" w:h="16838"/>
      <w:pgMar w:top="1134" w:right="849" w:bottom="1134" w:left="1418" w:header="709" w:footer="709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E032F3"/>
    <w:multiLevelType w:val="hybridMultilevel"/>
    <w:tmpl w:val="9C285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54"/>
    <w:rsid w:val="00023157"/>
    <w:rsid w:val="000E458F"/>
    <w:rsid w:val="0013272C"/>
    <w:rsid w:val="00231854"/>
    <w:rsid w:val="002C68D7"/>
    <w:rsid w:val="003D71D7"/>
    <w:rsid w:val="004F3807"/>
    <w:rsid w:val="00531CC9"/>
    <w:rsid w:val="00587968"/>
    <w:rsid w:val="005B65F0"/>
    <w:rsid w:val="005F24CA"/>
    <w:rsid w:val="006137D7"/>
    <w:rsid w:val="00682AF3"/>
    <w:rsid w:val="006E1D89"/>
    <w:rsid w:val="00833712"/>
    <w:rsid w:val="008A4AC4"/>
    <w:rsid w:val="009017E0"/>
    <w:rsid w:val="009F6352"/>
    <w:rsid w:val="00A02D17"/>
    <w:rsid w:val="00A10DDF"/>
    <w:rsid w:val="00A35589"/>
    <w:rsid w:val="00A41550"/>
    <w:rsid w:val="00A719B6"/>
    <w:rsid w:val="00A74A17"/>
    <w:rsid w:val="00B47613"/>
    <w:rsid w:val="00C87758"/>
    <w:rsid w:val="00D624F0"/>
    <w:rsid w:val="00D8555B"/>
    <w:rsid w:val="00DA518D"/>
    <w:rsid w:val="00F06064"/>
    <w:rsid w:val="00F16BCD"/>
    <w:rsid w:val="00F2179A"/>
    <w:rsid w:val="00F5124B"/>
    <w:rsid w:val="00F8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AF0C54D-B983-40CA-8D29-6F42889B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185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D71D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38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hyperlink" Target="http://www.google.co.uk/url?sa=i&amp;rct=j&amp;q=&amp;esrc=s&amp;source=images&amp;cd=&amp;cad=rja&amp;uact=8&amp;ved=0ahUKEwijx5r_hK7UAhVBZFAKHSS9DwoQjRwIBw&amp;url=http://www.clipartpanda.com/categories/family-clip-art-free-printable&amp;psig=AFQjCNHBjHWgqthVTTQDecBpg1MAJh7ouA&amp;ust=14970040207069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BB01A963</Template>
  <TotalTime>11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Council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Owen, Gillian</dc:creator>
  <cp:lastModifiedBy>WalkerK</cp:lastModifiedBy>
  <cp:revision>3</cp:revision>
  <cp:lastPrinted>2017-06-27T13:12:00Z</cp:lastPrinted>
  <dcterms:created xsi:type="dcterms:W3CDTF">2020-05-14T20:14:00Z</dcterms:created>
  <dcterms:modified xsi:type="dcterms:W3CDTF">2020-05-14T20:25:00Z</dcterms:modified>
</cp:coreProperties>
</file>